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43BB" w14:textId="65775406" w:rsidR="00816DE3" w:rsidRPr="00BD4E77" w:rsidRDefault="00BD4E77" w:rsidP="00624C6D">
      <w:pPr>
        <w:ind w:left="-851"/>
        <w:jc w:val="center"/>
        <w:rPr>
          <w:rFonts w:ascii="Arial Narrow" w:hAnsi="Arial Narrow"/>
          <w:b/>
          <w:sz w:val="28"/>
          <w:szCs w:val="20"/>
        </w:rPr>
      </w:pPr>
      <w:r w:rsidRPr="00BD4E77">
        <w:rPr>
          <w:rFonts w:ascii="Arial Narrow" w:hAnsi="Arial Narrow"/>
          <w:b/>
          <w:sz w:val="28"/>
          <w:szCs w:val="20"/>
        </w:rPr>
        <w:t>AYUDAS JUAN DE LA CIERVA</w:t>
      </w:r>
      <w:r w:rsidR="008E690D">
        <w:rPr>
          <w:rFonts w:ascii="Arial Narrow" w:hAnsi="Arial Narrow"/>
          <w:b/>
          <w:sz w:val="28"/>
          <w:szCs w:val="20"/>
        </w:rPr>
        <w:t xml:space="preserve"> 2023</w:t>
      </w:r>
    </w:p>
    <w:p w14:paraId="01BB5A38" w14:textId="77777777" w:rsidR="00624C6D" w:rsidRPr="00D5208A" w:rsidRDefault="00624C6D" w:rsidP="00624C6D">
      <w:pPr>
        <w:ind w:left="-851"/>
        <w:jc w:val="center"/>
        <w:rPr>
          <w:rFonts w:ascii="Arial Narrow" w:hAnsi="Arial Narrow"/>
          <w:b/>
          <w:sz w:val="24"/>
          <w:szCs w:val="20"/>
        </w:rPr>
      </w:pPr>
      <w:r w:rsidRPr="00D5208A">
        <w:rPr>
          <w:rFonts w:ascii="Arial Narrow" w:hAnsi="Arial Narrow"/>
          <w:b/>
          <w:sz w:val="28"/>
          <w:szCs w:val="20"/>
        </w:rPr>
        <w:t xml:space="preserve">IMPRESO DE SOLICITUD PARA CAMBIO DE CENTRO DE I+D </w:t>
      </w:r>
      <w:r w:rsidR="00B05814" w:rsidRPr="00D5208A">
        <w:rPr>
          <w:rFonts w:ascii="Arial Narrow" w:hAnsi="Arial Narrow"/>
          <w:b/>
          <w:sz w:val="28"/>
          <w:szCs w:val="20"/>
        </w:rPr>
        <w:t>DE LA</w:t>
      </w:r>
      <w:r w:rsidRPr="00D5208A">
        <w:rPr>
          <w:rFonts w:ascii="Arial Narrow" w:hAnsi="Arial Narrow"/>
          <w:b/>
          <w:sz w:val="28"/>
          <w:szCs w:val="20"/>
        </w:rPr>
        <w:t xml:space="preserve"> </w:t>
      </w:r>
      <w:r w:rsidR="00695352">
        <w:rPr>
          <w:rFonts w:ascii="Arial Narrow" w:hAnsi="Arial Narrow"/>
          <w:b/>
          <w:sz w:val="28"/>
          <w:szCs w:val="20"/>
        </w:rPr>
        <w:t>PERSONA CONTRATADA</w:t>
      </w:r>
    </w:p>
    <w:p w14:paraId="0B80BE6F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1A3AA2" w14:paraId="4F71BD42" w14:textId="77777777" w:rsidTr="00C761B0">
        <w:trPr>
          <w:cantSplit/>
          <w:trHeight w:val="2453"/>
        </w:trPr>
        <w:tc>
          <w:tcPr>
            <w:tcW w:w="10207" w:type="dxa"/>
          </w:tcPr>
          <w:p w14:paraId="6516629E" w14:textId="77777777" w:rsidR="00D72468" w:rsidRPr="001A3AA2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 w:val="21"/>
                <w:szCs w:val="21"/>
              </w:rPr>
            </w:pPr>
          </w:p>
          <w:p w14:paraId="26D2445F" w14:textId="77777777" w:rsidR="00D72468" w:rsidRPr="001A3AA2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>, como representante legal del Organismo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: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     (nombre del Centro de I+D)         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342CEF" w:rsidRPr="001A3AA2">
              <w:rPr>
                <w:rFonts w:ascii="Arial Narrow" w:hAnsi="Arial Narrow"/>
                <w:sz w:val="21"/>
                <w:szCs w:val="21"/>
              </w:rPr>
              <w:t xml:space="preserve">con CIF: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(indique CIF del Centro de I+D)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342CEF" w:rsidRPr="001A3AA2">
              <w:rPr>
                <w:rFonts w:ascii="Arial Narrow" w:hAnsi="Arial Narrow"/>
                <w:sz w:val="21"/>
                <w:szCs w:val="21"/>
              </w:rPr>
              <w:t xml:space="preserve">, beneficiario de una ayuda 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t xml:space="preserve">al amparo de la convocatoria de ayudas (nombre y año de la convocatoria 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t xml:space="preserve">)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para la c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ontratación de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con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D.N.I. o pasaporte nº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solicita se autorice el </w:t>
            </w:r>
            <w:r w:rsidR="0065069F" w:rsidRPr="001A3AA2">
              <w:rPr>
                <w:rFonts w:ascii="Arial Narrow" w:hAnsi="Arial Narrow"/>
                <w:sz w:val="21"/>
                <w:szCs w:val="21"/>
              </w:rPr>
              <w:t xml:space="preserve">cambio de centro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de dicha ayuda al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Centro de I+D indicado a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bajo</w:t>
            </w:r>
            <w:r w:rsidRPr="001A3AA2">
              <w:rPr>
                <w:rFonts w:ascii="Arial Narrow" w:hAnsi="Arial Narrow"/>
                <w:sz w:val="21"/>
                <w:szCs w:val="21"/>
              </w:rPr>
              <w:t>.</w:t>
            </w:r>
          </w:p>
          <w:p w14:paraId="6B95BA2A" w14:textId="77777777" w:rsidR="00D864AF" w:rsidRPr="001A3AA2" w:rsidRDefault="00D864AF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Referencia de la ayuda: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6A13CC4D" w14:textId="77777777" w:rsidR="00D72468" w:rsidRPr="001A3AA2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1491874F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Por el Centro de I+D                                                           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 xml:space="preserve">               </w:t>
            </w:r>
            <w:proofErr w:type="spellStart"/>
            <w:r w:rsidR="00D5208A" w:rsidRPr="001A3AA2">
              <w:rPr>
                <w:rFonts w:ascii="Arial Narrow" w:hAnsi="Arial Narrow"/>
                <w:sz w:val="21"/>
                <w:szCs w:val="21"/>
              </w:rPr>
              <w:t>VºBº</w:t>
            </w:r>
            <w:proofErr w:type="spellEnd"/>
            <w:r w:rsidR="00D5208A" w:rsidRPr="001A3AA2">
              <w:rPr>
                <w:rFonts w:ascii="Arial Narrow" w:hAnsi="Arial Narrow"/>
                <w:sz w:val="21"/>
                <w:szCs w:val="21"/>
              </w:rPr>
              <w:t xml:space="preserve"> Persona contratada</w:t>
            </w:r>
          </w:p>
          <w:p w14:paraId="2E00934E" w14:textId="77777777" w:rsidR="005E2990" w:rsidRPr="001A3AA2" w:rsidRDefault="00D5208A" w:rsidP="00D5208A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                                  </w:t>
            </w:r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Firma y sello,                                                                         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</w:t>
            </w:r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             Firma,</w:t>
            </w:r>
          </w:p>
          <w:p w14:paraId="671FD440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4B1E8EF0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6E5E7868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393E2B36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                                                                               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210C9328" w14:textId="77777777" w:rsidR="00A46508" w:rsidRPr="001A3AA2" w:rsidRDefault="00A46508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7A762584" w14:textId="77777777" w:rsidR="00A46508" w:rsidRPr="001A3AA2" w:rsidRDefault="00A46508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Observaciones (hacer constar aquí si existe alguna limitación en la fecha d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e incorporación de la persona contratada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):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218A3DCE" w14:textId="77777777" w:rsidR="00D72468" w:rsidRPr="001A3AA2" w:rsidRDefault="00D72468" w:rsidP="00C761B0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624C6D" w:rsidRPr="001A3AA2" w14:paraId="018F23FB" w14:textId="77777777" w:rsidTr="00C761B0">
        <w:tc>
          <w:tcPr>
            <w:tcW w:w="10207" w:type="dxa"/>
          </w:tcPr>
          <w:p w14:paraId="59767A5F" w14:textId="77777777" w:rsidR="00624C6D" w:rsidRPr="001A3AA2" w:rsidRDefault="00624C6D" w:rsidP="00624C6D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31416FD8" w14:textId="77777777" w:rsidR="00624C6D" w:rsidRPr="001A3AA2" w:rsidRDefault="00624C6D" w:rsidP="00624C6D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como representante legal del </w:t>
            </w:r>
            <w:r w:rsidRPr="001A3AA2">
              <w:rPr>
                <w:rFonts w:ascii="Arial Narrow" w:hAnsi="Arial Narrow"/>
                <w:b/>
                <w:sz w:val="21"/>
                <w:szCs w:val="21"/>
              </w:rPr>
              <w:t>Organismo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     (nombre del Centro de I+D)         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con </w:t>
            </w:r>
            <w:r w:rsidRPr="001A3AA2">
              <w:rPr>
                <w:rFonts w:ascii="Arial Narrow" w:hAnsi="Arial Narrow"/>
                <w:b/>
                <w:sz w:val="21"/>
                <w:szCs w:val="21"/>
              </w:rPr>
              <w:t>CIF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(indique CIF del Centro de I+D)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72468" w:rsidRPr="001A3AA2">
              <w:rPr>
                <w:rFonts w:ascii="Arial Narrow" w:hAnsi="Arial Narrow"/>
                <w:sz w:val="21"/>
                <w:szCs w:val="21"/>
              </w:rPr>
              <w:t xml:space="preserve">manifiesta su conformidad para 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 xml:space="preserve"> el cambio de centro de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t xml:space="preserve">con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D.N.I. o pasaporte nº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. La persona contratada mencionada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se incorporaría en: </w:t>
            </w:r>
            <w:r w:rsidRPr="001A3AA2">
              <w:rPr>
                <w:rFonts w:ascii="Arial Narrow" w:hAnsi="Arial Narrow"/>
                <w:b/>
                <w:bCs/>
                <w:sz w:val="21"/>
                <w:szCs w:val="21"/>
              </w:rPr>
              <w:t>Agrupación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(Instituto, Facultad o Escuela):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y </w:t>
            </w:r>
            <w:r w:rsidRPr="001A3AA2">
              <w:rPr>
                <w:rFonts w:ascii="Arial Narrow" w:hAnsi="Arial Narrow"/>
                <w:b/>
                <w:bCs/>
                <w:sz w:val="21"/>
                <w:szCs w:val="21"/>
              </w:rPr>
              <w:t>Centro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(Departamento/Unidad):</w:t>
            </w:r>
            <w:r w:rsidR="00F95995"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>.</w:t>
            </w:r>
          </w:p>
          <w:p w14:paraId="366C896F" w14:textId="77777777" w:rsidR="000A77B7" w:rsidRPr="001A3AA2" w:rsidRDefault="000A77B7" w:rsidP="00624C6D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</w:p>
          <w:p w14:paraId="7CE14A9A" w14:textId="77777777" w:rsidR="00624C6D" w:rsidRPr="001A3AA2" w:rsidRDefault="00D72468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Asimismo, declara que dicha entidad no se encuentra incursa en ninguna de las circunstancias recogidas en los apartados 2 y 3 del artículo 13 de la Ley 38/2003 General de Subvenciones, que impiden obtener la condición de beneficiario, y cumple las obligaciones que para los perceptores de a</w:t>
            </w:r>
            <w:r w:rsidR="00E071F4" w:rsidRPr="001A3AA2">
              <w:rPr>
                <w:rFonts w:ascii="Arial Narrow" w:hAnsi="Arial Narrow"/>
                <w:sz w:val="21"/>
                <w:szCs w:val="21"/>
              </w:rPr>
              <w:t>yudas y subvenciones establece el artículo 14 de la misma ley.</w:t>
            </w:r>
          </w:p>
          <w:p w14:paraId="69F7E9A2" w14:textId="77777777" w:rsidR="00E071F4" w:rsidRPr="001A3AA2" w:rsidRDefault="00E071F4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66CAD712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En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a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de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de 20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0EA9CAF9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Firma y sello,</w:t>
            </w:r>
          </w:p>
          <w:p w14:paraId="22DC687C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7CA10F18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49CD18CF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5C3D983C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42062A3C" w14:textId="77777777" w:rsidR="00624C6D" w:rsidRPr="001A3AA2" w:rsidRDefault="00624C6D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</w:p>
        </w:tc>
      </w:tr>
    </w:tbl>
    <w:p w14:paraId="5F8DF0AA" w14:textId="77777777" w:rsidR="006D4A63" w:rsidRPr="001A3AA2" w:rsidRDefault="006D4A63" w:rsidP="001A3AA2">
      <w:pPr>
        <w:tabs>
          <w:tab w:val="left" w:pos="-851"/>
        </w:tabs>
        <w:spacing w:before="240" w:after="240"/>
        <w:ind w:left="-1077" w:right="-397"/>
        <w:jc w:val="center"/>
        <w:rPr>
          <w:rFonts w:ascii="Arial Narrow" w:hAnsi="Arial Narrow"/>
          <w:sz w:val="22"/>
          <w:szCs w:val="22"/>
        </w:rPr>
      </w:pPr>
      <w:r w:rsidRPr="001A3AA2">
        <w:rPr>
          <w:rFonts w:ascii="Arial Narrow" w:hAnsi="Arial Narrow"/>
          <w:sz w:val="22"/>
          <w:szCs w:val="22"/>
        </w:rPr>
        <w:t xml:space="preserve">Junto con la solicitud, se deberá adjuntar el </w:t>
      </w:r>
      <w:r w:rsidRPr="001A3AA2">
        <w:rPr>
          <w:rFonts w:ascii="Arial Narrow" w:hAnsi="Arial Narrow"/>
          <w:b/>
          <w:sz w:val="22"/>
          <w:szCs w:val="22"/>
          <w:u w:val="single"/>
        </w:rPr>
        <w:t>historial investigador del nuevo equipo</w:t>
      </w:r>
      <w:r w:rsidRPr="001A3AA2">
        <w:rPr>
          <w:rFonts w:ascii="Arial Narrow" w:hAnsi="Arial Narrow"/>
          <w:b/>
          <w:sz w:val="22"/>
          <w:szCs w:val="22"/>
        </w:rPr>
        <w:t xml:space="preserve"> </w:t>
      </w:r>
      <w:r w:rsidRPr="001A3AA2">
        <w:rPr>
          <w:rFonts w:ascii="Arial Narrow" w:hAnsi="Arial Narrow"/>
          <w:bCs/>
          <w:sz w:val="22"/>
          <w:szCs w:val="22"/>
        </w:rPr>
        <w:t xml:space="preserve">y el </w:t>
      </w:r>
      <w:r w:rsidRPr="001A3AA2">
        <w:rPr>
          <w:rFonts w:ascii="Arial Narrow" w:hAnsi="Arial Narrow"/>
          <w:b/>
          <w:sz w:val="22"/>
          <w:szCs w:val="22"/>
          <w:u w:val="single"/>
        </w:rPr>
        <w:t>CVA de quien vaya a ser nuevo/a tutor/a</w:t>
      </w:r>
    </w:p>
    <w:p w14:paraId="4964442A" w14:textId="77777777" w:rsidR="006D4A63" w:rsidRPr="001A3AA2" w:rsidRDefault="006D4A63" w:rsidP="001A3AA2">
      <w:pPr>
        <w:tabs>
          <w:tab w:val="left" w:pos="-851"/>
        </w:tabs>
        <w:spacing w:after="120"/>
        <w:ind w:left="-1021" w:right="-284"/>
        <w:jc w:val="both"/>
        <w:rPr>
          <w:rFonts w:ascii="Arial Narrow" w:hAnsi="Arial Narrow"/>
          <w:sz w:val="18"/>
          <w:szCs w:val="18"/>
        </w:rPr>
      </w:pPr>
      <w:r w:rsidRPr="001A3AA2">
        <w:rPr>
          <w:rFonts w:ascii="Arial Narrow" w:hAnsi="Arial Narrow"/>
          <w:sz w:val="18"/>
          <w:szCs w:val="18"/>
        </w:rPr>
        <w:t xml:space="preserve">El centro inicialmente beneficiario deberá transferir al nuevo centro receptor la cantidad destinada a la financiación del coste de contratación que no hubiera gastado en la fecha de rescisión del contrato de la persona contratada. La ayuda correspondiente a las siguientes anualidades será abonada al nuevo centro receptor. </w:t>
      </w:r>
    </w:p>
    <w:p w14:paraId="013972EC" w14:textId="2F25011F" w:rsidR="00624C6D" w:rsidRPr="001A3AA2" w:rsidRDefault="006D4A63" w:rsidP="001A3AA2">
      <w:pPr>
        <w:tabs>
          <w:tab w:val="left" w:pos="-851"/>
        </w:tabs>
        <w:ind w:left="-1021" w:right="-284"/>
        <w:jc w:val="both"/>
        <w:rPr>
          <w:rFonts w:ascii="Arial Narrow" w:hAnsi="Arial Narrow"/>
          <w:bCs/>
          <w:sz w:val="18"/>
          <w:szCs w:val="18"/>
        </w:rPr>
      </w:pPr>
      <w:r w:rsidRPr="001A3AA2">
        <w:rPr>
          <w:rFonts w:ascii="Arial Narrow" w:hAnsi="Arial Narrow"/>
          <w:bCs/>
          <w:sz w:val="18"/>
          <w:szCs w:val="18"/>
        </w:rPr>
        <w:t xml:space="preserve">El órgano competente dictará resolución estimatoria o desestimatoria a esta petición. </w:t>
      </w:r>
      <w:r w:rsidR="00624C6D" w:rsidRPr="001A3AA2">
        <w:rPr>
          <w:rFonts w:ascii="Arial Narrow" w:hAnsi="Arial Narrow"/>
          <w:bCs/>
          <w:sz w:val="18"/>
          <w:szCs w:val="18"/>
        </w:rPr>
        <w:t xml:space="preserve">En caso estimatorio, el nuevo centro beneficiario dispondrá de un plazo de 20 días hábiles desde la fecha de recepción de dicha resolución para formalizar y remitir al órgano competente </w:t>
      </w:r>
      <w:r w:rsidR="00D5208A" w:rsidRPr="001A3AA2">
        <w:rPr>
          <w:rFonts w:ascii="Arial Narrow" w:hAnsi="Arial Narrow"/>
          <w:bCs/>
          <w:sz w:val="18"/>
          <w:szCs w:val="18"/>
        </w:rPr>
        <w:t>el contrato.</w:t>
      </w:r>
    </w:p>
    <w:p w14:paraId="13FA87CD" w14:textId="77777777" w:rsidR="00624C6D" w:rsidRPr="00624C6D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D38829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>JUSTIFICACIÓN DEL TRASLADO</w:t>
      </w:r>
      <w:r w:rsidRPr="00624C6D">
        <w:rPr>
          <w:rFonts w:ascii="Arial Narrow" w:hAnsi="Arial Narrow"/>
          <w:szCs w:val="20"/>
        </w:rPr>
        <w:t>:</w:t>
      </w:r>
    </w:p>
    <w:p w14:paraId="4BF5B168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2BA3B1DF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41EB73F4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00CC3D79" w14:textId="4172C167" w:rsidR="000211D4" w:rsidRDefault="000211D4" w:rsidP="000211D4">
      <w:pPr>
        <w:ind w:left="-851" w:right="-852"/>
        <w:jc w:val="both"/>
        <w:rPr>
          <w:rFonts w:ascii="Arial Narrow" w:hAnsi="Arial Narrow"/>
          <w:bCs/>
        </w:rPr>
      </w:pPr>
    </w:p>
    <w:p w14:paraId="6A725579" w14:textId="77777777" w:rsidR="00196C94" w:rsidRDefault="00196C94" w:rsidP="000211D4">
      <w:pPr>
        <w:ind w:left="-851" w:right="-852"/>
        <w:jc w:val="both"/>
        <w:rPr>
          <w:rFonts w:ascii="Arial Narrow" w:hAnsi="Arial Narrow"/>
          <w:bCs/>
        </w:rPr>
      </w:pPr>
    </w:p>
    <w:p w14:paraId="365EF8AA" w14:textId="10F1414E" w:rsidR="000211D4" w:rsidRDefault="00D5208A" w:rsidP="00D5208A">
      <w:pPr>
        <w:tabs>
          <w:tab w:val="left" w:pos="3075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ab/>
      </w:r>
    </w:p>
    <w:p w14:paraId="747663F4" w14:textId="77777777" w:rsidR="000211D4" w:rsidRDefault="000211D4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</w:p>
    <w:p w14:paraId="7CE576E8" w14:textId="77777777" w:rsidR="000211D4" w:rsidRDefault="00997232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</w:t>
      </w:r>
    </w:p>
    <w:sectPr w:rsidR="000211D4" w:rsidSect="00F307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65" w:right="851" w:bottom="851" w:left="170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6EB0" w14:textId="77777777" w:rsidR="00861BDD" w:rsidRDefault="00861BDD">
      <w:r>
        <w:separator/>
      </w:r>
    </w:p>
  </w:endnote>
  <w:endnote w:type="continuationSeparator" w:id="0">
    <w:p w14:paraId="71545490" w14:textId="77777777" w:rsidR="00861BDD" w:rsidRDefault="0086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D6F7" w14:textId="77777777" w:rsidR="00600BAF" w:rsidRDefault="00600B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45785" w14:textId="77777777" w:rsidR="00600BAF" w:rsidRPr="00600BAF" w:rsidRDefault="00600BAF" w:rsidP="00600BAF">
    <w:pPr>
      <w:ind w:left="-851" w:right="-227"/>
      <w:rPr>
        <w:rFonts w:cs="Arial"/>
        <w:sz w:val="14"/>
        <w:szCs w:val="14"/>
      </w:rPr>
    </w:pPr>
    <w:bookmarkStart w:id="0" w:name="_Hlk183678845"/>
    <w:r w:rsidRPr="00600BAF">
      <w:rPr>
        <w:rFonts w:cs="Arial"/>
        <w:sz w:val="14"/>
        <w:szCs w:val="14"/>
      </w:rPr>
      <w:t>SUBDIRECCIÓN DE PROGRAMAS HORIZONTALES E INTERNACIONALIZACIÓN</w:t>
    </w:r>
  </w:p>
  <w:p w14:paraId="279E4603" w14:textId="77777777" w:rsidR="00600BAF" w:rsidRPr="00600BAF" w:rsidRDefault="00600BAF" w:rsidP="00600BAF">
    <w:pPr>
      <w:ind w:left="-851" w:right="-227"/>
      <w:rPr>
        <w:rFonts w:cs="Arial"/>
        <w:sz w:val="14"/>
        <w:szCs w:val="14"/>
      </w:rPr>
    </w:pPr>
    <w:r w:rsidRPr="00600BAF">
      <w:rPr>
        <w:rFonts w:cs="Arial"/>
        <w:sz w:val="14"/>
        <w:szCs w:val="14"/>
      </w:rPr>
      <w:t>DIRECCIÓN DE GESTIÓN CIENTÍFICA Y TECNOLÓGICA</w:t>
    </w:r>
  </w:p>
  <w:p w14:paraId="47CD69E4" w14:textId="7DF09982" w:rsidR="007D0C96" w:rsidRPr="000A77B7" w:rsidRDefault="00600BAF" w:rsidP="00600BAF">
    <w:pPr>
      <w:ind w:left="-851" w:right="-227"/>
      <w:rPr>
        <w:rFonts w:ascii="Arial Narrow" w:hAnsi="Arial Narrow"/>
        <w:bCs/>
        <w:color w:val="000000"/>
        <w:sz w:val="16"/>
        <w:szCs w:val="16"/>
      </w:rPr>
    </w:pPr>
    <w:r w:rsidRPr="00600BAF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  <w:hyperlink r:id="rId1" w:history="1">
      <w:r w:rsidR="001A3AA2" w:rsidRPr="001A3AA2">
        <w:rPr>
          <w:rStyle w:val="Hipervnculo"/>
          <w:sz w:val="16"/>
          <w:szCs w:val="16"/>
        </w:rPr>
        <w:t>jdcformacion.seg@aei.gob.es</w:t>
      </w:r>
    </w:hyperlink>
    <w:bookmarkEnd w:id="0"/>
    <w:r w:rsidR="001A3AA2" w:rsidRPr="001A3AA2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4BA6" w14:textId="77777777" w:rsidR="00600BAF" w:rsidRDefault="00600B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F9872" w14:textId="77777777" w:rsidR="00861BDD" w:rsidRDefault="00861BDD">
      <w:r>
        <w:separator/>
      </w:r>
    </w:p>
  </w:footnote>
  <w:footnote w:type="continuationSeparator" w:id="0">
    <w:p w14:paraId="34BC1EC2" w14:textId="77777777" w:rsidR="00861BDD" w:rsidRDefault="00861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E0278" w14:textId="77777777" w:rsidR="00600BAF" w:rsidRDefault="00600BA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9A22" w14:textId="74EDEF8C" w:rsidR="0087739F" w:rsidRDefault="0087739F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1BAC57" wp14:editId="36B4FFA8">
              <wp:simplePos x="1079500" y="431800"/>
              <wp:positionH relativeFrom="page">
                <wp:align>center</wp:align>
              </wp:positionH>
              <wp:positionV relativeFrom="page">
                <wp:posOffset>252095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4E2166" id="Grupo 2" o:spid="_x0000_s1026" style="position:absolute;margin-left:0;margin-top:19.8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iKKK&#10;K+m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AHuVFFFfMnsHh&#10;dFFFfTnj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6D/Xp/vD+dNp0H+vT/eH86QHuVFFFfMns&#10;HhdFFFfTHj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6D/AF6f7w/nTadB/r0/3h/OgD3Kiiiv&#10;mT2Dwuiiivpzx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dB/r0/3h/Om06D/Xp/vD+dID3Kii&#10;ivmT2DwuiiivqDx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dB/r0/3h/Om06D/Xp/vD+dJ7Ae&#10;5UUUV8w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pewHuVFFFfMnsHhdFFFfUHj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6D/AF6f7w/nTadB&#10;/r0/3h/Ok9gPcqKKK+YPYPC6KKK+oPH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0H+vT/AHh/&#10;Om06D/Xp/vD+dS9gPcqKKK+ZPYPC6KKK+oPH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0H+vT&#10;/eH86bToP9en+8P51L2A9yooor5k9g8Looor6g8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0x4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Og/16f7w/nTadB/r0/wB4fzoewHuVFFFfMnsHhdFFFfTn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T2A9yooor5k9g8Looor6c8c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nQf69P94fzptOg/16f7w/nSewHuVFFFfMnsHhdFFFfTHj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6D/Xp/vD+dNp0H+vT/eH86HsB7lRRRXzJ7B4XRRRX0544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Og/wBen+8P502nQf69P94fzpPYD3KiiivmT2Dwuiiivpzx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SewHuVFFFfMnsHhdFFFfTHj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6D/Xp/vD+dNp0H+vT/eH86HsB7lRRRXzJ7B4XRRRX1B44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Og/16f7w/nTadB/r0/wB4fzpPYD3KiiivmD2DwuiiivqD&#10;x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B/r0/3h/Om06D/Xp/vD+dS9gPcqKKK+ZPYPC6KK&#10;K+o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S9gPcqKKK+ZPY&#10;PC6KKK+oPH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k3D1oAWijI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0H+vT/AHh/Om06D/Xp/vD+dJ7A&#10;e5UUUV8weweF0UUV9QeO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l7Ae5UUU&#10;V8yeweF0UUV9Qe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6D/Xp/vD+dNp0H+vT/eH86l7Ae5UUUV8yeweF0UUV9Qe&#10;O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0gPcqKKK+Z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dB/r0/wB4fzptOg/16f7w/nQB7lRR&#10;RXzJ7B4XRRRX0544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QHuVFFFfMnsHhdFFFfTHj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dB/r0/wB4fzptOg/16f7w/nQB7lRRRXzJ7B4XRRRX054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6D/Xp/vD+dNp0H+vT/eH86QHuVFFFfMnsHhdFFFfUHj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9gPcqKKK+YPYPC6KKK+oPH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l7Ae5UUUV8y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J7Ae5UUUV&#10;8weweF0UUV9Qe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ToP9en+8P502nQf69P8AeH86l7Ae&#10;5UUUV8y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k9gPcqKKK+YPYPC6KKK+mPH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0H+vT/eH86bToP9&#10;en+8P50PYD3KiiivmT2Dwuiiivpzx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dB/r0/3h/Om0&#10;6D/Xp/vD+dJ7Ae5UUUV8yeweF0UUV9OeO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oP8AXp/v&#10;D+dNp0H+vT/eH86T2A9yooor5k9g8Looor6Y8c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nQf6&#10;9P8AeH86bToP9en+8P50PYD3KiiivmT2Dwuiiivpzx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dB/r0/3h/Om06D/AF6f7w/nSewHuVFFFfMnsHhdFFFfTnj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6D/Xp/vD+dNp0H+vT/AHh/Ok9gPcqKKK+ZPYPC6KKK+m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PYD3KiiivmT2DwuiiivqDx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dB/r0/3h/Om06D/Xp/vD+dJ7Ae5UUUV8weweF0UUV9QeO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ToP9en+8P502nQf69P94fzqXsB7lRRRXzJ7B4XRRRX1B4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Og/16f7w/nTadB/r0/3h/OpewHuVFFFfMnsHhdFFFfUHj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6D/AF6f7w/nTadB/r0/3h/Ok9gPcqKKK+YPYPC6KKK+oPH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0H+vT/AHh/Om06D/Xp/vD+dS9gPcqKKK+ZPYPC6KKK+oPH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1L2A9yooor5k9g8Looor&#10;6g8c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nQf69P94fzptOg/wBen+8P50nsB7lRRRXzB7B4&#10;XRRRX054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Og/16f7w/nTadB/r0/wB4fzpAe5UUUV8y&#10;eweF0UUV9M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ToP9en+8P502nQf69P94fzoA9yooor&#10;5k9g8Looor6c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gPcq&#10;KKK+ZPYPC6KKK+mPH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AAAAAAAAAAAAAHokAm8AAAAAAAAAAAAAQI9E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D59A6" w14:textId="77777777" w:rsidR="00600BAF" w:rsidRDefault="00600B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789147">
    <w:abstractNumId w:val="2"/>
  </w:num>
  <w:num w:numId="2" w16cid:durableId="384453769">
    <w:abstractNumId w:val="1"/>
  </w:num>
  <w:num w:numId="3" w16cid:durableId="1085103909">
    <w:abstractNumId w:val="3"/>
  </w:num>
  <w:num w:numId="4" w16cid:durableId="1594971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618C9"/>
    <w:rsid w:val="00084333"/>
    <w:rsid w:val="000A3DE2"/>
    <w:rsid w:val="000A77B7"/>
    <w:rsid w:val="000C0FF1"/>
    <w:rsid w:val="000C2AE2"/>
    <w:rsid w:val="000D17F1"/>
    <w:rsid w:val="000F377A"/>
    <w:rsid w:val="001125B6"/>
    <w:rsid w:val="001158B7"/>
    <w:rsid w:val="00127C5A"/>
    <w:rsid w:val="00165575"/>
    <w:rsid w:val="00196C94"/>
    <w:rsid w:val="001A1034"/>
    <w:rsid w:val="001A3AA2"/>
    <w:rsid w:val="001A527A"/>
    <w:rsid w:val="001B38BC"/>
    <w:rsid w:val="001E1A55"/>
    <w:rsid w:val="00200EAB"/>
    <w:rsid w:val="00236012"/>
    <w:rsid w:val="00244173"/>
    <w:rsid w:val="002458F2"/>
    <w:rsid w:val="002951F1"/>
    <w:rsid w:val="002A5C41"/>
    <w:rsid w:val="002D417B"/>
    <w:rsid w:val="002D5738"/>
    <w:rsid w:val="002E57DA"/>
    <w:rsid w:val="002F704A"/>
    <w:rsid w:val="003201FC"/>
    <w:rsid w:val="00342CEF"/>
    <w:rsid w:val="003470C8"/>
    <w:rsid w:val="003555FA"/>
    <w:rsid w:val="00376263"/>
    <w:rsid w:val="003A6489"/>
    <w:rsid w:val="003B3488"/>
    <w:rsid w:val="003C23E6"/>
    <w:rsid w:val="003C251D"/>
    <w:rsid w:val="00434706"/>
    <w:rsid w:val="00434980"/>
    <w:rsid w:val="0043759B"/>
    <w:rsid w:val="00444563"/>
    <w:rsid w:val="004539CE"/>
    <w:rsid w:val="00461C9B"/>
    <w:rsid w:val="00470618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91B29"/>
    <w:rsid w:val="005A3A47"/>
    <w:rsid w:val="005E2990"/>
    <w:rsid w:val="00600BAF"/>
    <w:rsid w:val="00607E35"/>
    <w:rsid w:val="00624C6D"/>
    <w:rsid w:val="00625B4C"/>
    <w:rsid w:val="00633EA7"/>
    <w:rsid w:val="0065069F"/>
    <w:rsid w:val="0065440E"/>
    <w:rsid w:val="00663C9B"/>
    <w:rsid w:val="00676D07"/>
    <w:rsid w:val="006800D9"/>
    <w:rsid w:val="00695352"/>
    <w:rsid w:val="006A0F18"/>
    <w:rsid w:val="006D4A63"/>
    <w:rsid w:val="006E6BBB"/>
    <w:rsid w:val="006F09DC"/>
    <w:rsid w:val="0073028C"/>
    <w:rsid w:val="00732026"/>
    <w:rsid w:val="0076681D"/>
    <w:rsid w:val="00787F5C"/>
    <w:rsid w:val="00795D67"/>
    <w:rsid w:val="007A1495"/>
    <w:rsid w:val="007A7A10"/>
    <w:rsid w:val="007B4F76"/>
    <w:rsid w:val="007D0C96"/>
    <w:rsid w:val="007F3989"/>
    <w:rsid w:val="00816DE3"/>
    <w:rsid w:val="008445F5"/>
    <w:rsid w:val="00861BDD"/>
    <w:rsid w:val="008635BA"/>
    <w:rsid w:val="0087739F"/>
    <w:rsid w:val="00890C5B"/>
    <w:rsid w:val="008A59E7"/>
    <w:rsid w:val="008B7251"/>
    <w:rsid w:val="008D0B31"/>
    <w:rsid w:val="008E05D0"/>
    <w:rsid w:val="008E690D"/>
    <w:rsid w:val="008F5ED0"/>
    <w:rsid w:val="00924430"/>
    <w:rsid w:val="00940DCE"/>
    <w:rsid w:val="0094733A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42B9"/>
    <w:rsid w:val="00A10A9C"/>
    <w:rsid w:val="00A21FCC"/>
    <w:rsid w:val="00A3013E"/>
    <w:rsid w:val="00A32CBF"/>
    <w:rsid w:val="00A46508"/>
    <w:rsid w:val="00A534CA"/>
    <w:rsid w:val="00AC7169"/>
    <w:rsid w:val="00B05814"/>
    <w:rsid w:val="00B153A0"/>
    <w:rsid w:val="00B23392"/>
    <w:rsid w:val="00B436ED"/>
    <w:rsid w:val="00B614F6"/>
    <w:rsid w:val="00B91022"/>
    <w:rsid w:val="00B93F6C"/>
    <w:rsid w:val="00B9434A"/>
    <w:rsid w:val="00BA559C"/>
    <w:rsid w:val="00BD4E77"/>
    <w:rsid w:val="00C20AFF"/>
    <w:rsid w:val="00C21A15"/>
    <w:rsid w:val="00C30B50"/>
    <w:rsid w:val="00C5498C"/>
    <w:rsid w:val="00C6219E"/>
    <w:rsid w:val="00C74FEE"/>
    <w:rsid w:val="00C75356"/>
    <w:rsid w:val="00C761B0"/>
    <w:rsid w:val="00C87DA2"/>
    <w:rsid w:val="00C93212"/>
    <w:rsid w:val="00CB4F01"/>
    <w:rsid w:val="00CC2738"/>
    <w:rsid w:val="00CD53D1"/>
    <w:rsid w:val="00CF0A12"/>
    <w:rsid w:val="00D23509"/>
    <w:rsid w:val="00D35FA3"/>
    <w:rsid w:val="00D5208A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6E"/>
    <w:rsid w:val="00E071F4"/>
    <w:rsid w:val="00E233BA"/>
    <w:rsid w:val="00E343D3"/>
    <w:rsid w:val="00E4236F"/>
    <w:rsid w:val="00E66BEA"/>
    <w:rsid w:val="00E71AAD"/>
    <w:rsid w:val="00E7245D"/>
    <w:rsid w:val="00E86472"/>
    <w:rsid w:val="00E87E7B"/>
    <w:rsid w:val="00EB1FFF"/>
    <w:rsid w:val="00F27E85"/>
    <w:rsid w:val="00F30724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040C7A3"/>
  <w15:docId w15:val="{1B10A1B7-676F-48C0-BE69-503C1F63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  <w:style w:type="character" w:styleId="Hipervnculo">
    <w:name w:val="Hyperlink"/>
    <w:basedOn w:val="Fuentedeprrafopredeter"/>
    <w:unhideWhenUsed/>
    <w:rsid w:val="001A3AA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3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42A80-54FB-4615-8ABE-EE855CCCB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127</TotalTime>
  <Pages>1</Pages>
  <Words>374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6</cp:revision>
  <cp:lastPrinted>2012-12-18T08:52:00Z</cp:lastPrinted>
  <dcterms:created xsi:type="dcterms:W3CDTF">2024-11-28T08:23:00Z</dcterms:created>
  <dcterms:modified xsi:type="dcterms:W3CDTF">2025-12-19T08:15:00Z</dcterms:modified>
</cp:coreProperties>
</file>